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FE871" w14:textId="1BE7C39B" w:rsidR="005C034A" w:rsidRPr="00755064" w:rsidRDefault="005C034A" w:rsidP="00904E0B">
      <w:pPr>
        <w:pStyle w:val="Dokumentname"/>
        <w:ind w:left="-142"/>
        <w:rPr>
          <w:rFonts w:asciiTheme="minorHAnsi" w:hAnsiTheme="minorHAnsi" w:cstheme="minorHAnsi"/>
          <w:szCs w:val="28"/>
        </w:rPr>
      </w:pPr>
      <w:r w:rsidRPr="00755064">
        <w:rPr>
          <w:rFonts w:asciiTheme="minorHAnsi" w:hAnsiTheme="minorHAnsi" w:cstheme="minorHAnsi"/>
          <w:szCs w:val="28"/>
        </w:rPr>
        <w:t>Eskalation</w:t>
      </w:r>
      <w:r w:rsidR="009C76E6" w:rsidRPr="00755064">
        <w:rPr>
          <w:rFonts w:asciiTheme="minorHAnsi" w:hAnsiTheme="minorHAnsi" w:cstheme="minorHAnsi"/>
          <w:szCs w:val="28"/>
        </w:rPr>
        <w:t>s</w:t>
      </w:r>
      <w:r w:rsidR="00904E0B" w:rsidRPr="00755064">
        <w:rPr>
          <w:rFonts w:asciiTheme="minorHAnsi" w:hAnsiTheme="minorHAnsi" w:cstheme="minorHAnsi"/>
          <w:szCs w:val="28"/>
        </w:rPr>
        <w:t>prozess</w:t>
      </w:r>
      <w:r w:rsidR="0009251B" w:rsidRPr="00755064">
        <w:rPr>
          <w:rFonts w:asciiTheme="minorHAnsi" w:hAnsiTheme="minorHAnsi" w:cstheme="minorHAnsi"/>
          <w:szCs w:val="28"/>
        </w:rPr>
        <w:t>-</w:t>
      </w:r>
      <w:r w:rsidR="00904E0B" w:rsidRPr="00755064">
        <w:rPr>
          <w:rFonts w:asciiTheme="minorHAnsi" w:hAnsiTheme="minorHAnsi" w:cstheme="minorHAnsi"/>
          <w:szCs w:val="28"/>
        </w:rPr>
        <w:t>S</w:t>
      </w:r>
      <w:r w:rsidR="006E01CE" w:rsidRPr="00755064">
        <w:rPr>
          <w:rFonts w:asciiTheme="minorHAnsi" w:hAnsiTheme="minorHAnsi" w:cstheme="minorHAnsi"/>
          <w:szCs w:val="28"/>
        </w:rPr>
        <w:t>tatus</w:t>
      </w:r>
      <w:r w:rsidR="00665356" w:rsidRPr="00755064">
        <w:rPr>
          <w:rFonts w:asciiTheme="minorHAnsi" w:hAnsiTheme="minorHAnsi" w:cstheme="minorHAnsi"/>
          <w:szCs w:val="28"/>
        </w:rPr>
        <w:t>bericht</w:t>
      </w:r>
    </w:p>
    <w:p w14:paraId="24552460" w14:textId="77777777" w:rsidR="0001117A" w:rsidRPr="00755064" w:rsidRDefault="0001117A" w:rsidP="0001117A">
      <w:pPr>
        <w:ind w:left="-142"/>
        <w:rPr>
          <w:rFonts w:asciiTheme="minorHAnsi" w:hAnsiTheme="minorHAnsi" w:cstheme="minorHAnsi"/>
          <w:b/>
          <w:sz w:val="10"/>
          <w:szCs w:val="10"/>
        </w:rPr>
      </w:pPr>
    </w:p>
    <w:tbl>
      <w:tblPr>
        <w:tblW w:w="10632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261"/>
        <w:gridCol w:w="1701"/>
        <w:gridCol w:w="3827"/>
      </w:tblGrid>
      <w:tr w:rsidR="005337AF" w:rsidRPr="00755064" w14:paraId="767624D8" w14:textId="77777777" w:rsidTr="00DF4572">
        <w:trPr>
          <w:trHeight w:hRule="exact" w:val="284"/>
        </w:trPr>
        <w:tc>
          <w:tcPr>
            <w:tcW w:w="5104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14:paraId="71612ADF" w14:textId="74DD6122" w:rsidR="005337AF" w:rsidRPr="00755064" w:rsidRDefault="0009251B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</w:rPr>
            </w:pPr>
            <w:r w:rsidRPr="00755064">
              <w:rPr>
                <w:rFonts w:asciiTheme="minorHAnsi" w:hAnsiTheme="minorHAnsi" w:cstheme="minorHAnsi"/>
                <w:b/>
                <w:bCs/>
                <w:szCs w:val="16"/>
              </w:rPr>
              <w:t>Schaeffler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B6AF76" w14:textId="77777777" w:rsidR="005337AF" w:rsidRPr="00755064" w:rsidRDefault="005337AF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</w:rPr>
            </w:pPr>
            <w:r w:rsidRPr="00755064">
              <w:rPr>
                <w:rFonts w:asciiTheme="minorHAnsi" w:hAnsiTheme="minorHAnsi" w:cstheme="minorHAnsi"/>
                <w:b/>
                <w:bCs/>
                <w:szCs w:val="16"/>
              </w:rPr>
              <w:t xml:space="preserve">Lieferant </w:t>
            </w:r>
          </w:p>
        </w:tc>
      </w:tr>
      <w:tr w:rsidR="005337AF" w:rsidRPr="00755064" w14:paraId="50AE66DF" w14:textId="77777777" w:rsidTr="00DF4572">
        <w:trPr>
          <w:trHeight w:hRule="exact" w:val="284"/>
        </w:trPr>
        <w:tc>
          <w:tcPr>
            <w:tcW w:w="5104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070A6" w14:textId="77777777" w:rsidR="005337AF" w:rsidRPr="00755064" w:rsidRDefault="002E0344" w:rsidP="005955D6">
            <w:pPr>
              <w:spacing w:before="20" w:after="2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485CC9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9E65A6" w14:textId="77777777" w:rsidR="005337AF" w:rsidRPr="00755064" w:rsidRDefault="002E0344" w:rsidP="00D64AC1">
            <w:pPr>
              <w:spacing w:before="20" w:after="2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EF7EDE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337AF" w:rsidRPr="00755064" w14:paraId="3EE56CBE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D637C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Ansprechpartner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CE6A29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5FC3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Ansprechpartner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125B6E0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337AF" w:rsidRPr="00755064" w14:paraId="6EAC68A4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985CD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Abteilung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DEB59A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bookmarkStart w:id="0" w:name="_GoBack"/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bookmarkEnd w:id="0"/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9D4A1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Abteilung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78EDC75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337AF" w:rsidRPr="00755064" w14:paraId="3BBB28D6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74A3F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Telefon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2837AA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C5A5C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5360F4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337AF" w:rsidRPr="00755064" w14:paraId="13B0E3E3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A7C6D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E-Mail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241D8B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E1CF6" w14:textId="77777777" w:rsidR="005337AF" w:rsidRPr="00755064" w:rsidRDefault="005337AF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>E-Mail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3F9DD70" w14:textId="77777777" w:rsidR="005337AF" w:rsidRPr="00755064" w:rsidRDefault="002E0344" w:rsidP="00F366E5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E042C"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="0089138F"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042338E9" w14:textId="77777777" w:rsidR="005337AF" w:rsidRPr="00755064" w:rsidRDefault="005337AF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567"/>
        <w:gridCol w:w="425"/>
        <w:gridCol w:w="1417"/>
        <w:gridCol w:w="287"/>
        <w:gridCol w:w="4439"/>
        <w:gridCol w:w="3216"/>
      </w:tblGrid>
      <w:tr w:rsidR="00682356" w:rsidRPr="00755064" w14:paraId="09207C88" w14:textId="77777777" w:rsidTr="00605CB4">
        <w:trPr>
          <w:trHeight w:hRule="exact" w:val="397"/>
        </w:trPr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3366FF"/>
            </w:tcBorders>
            <w:shd w:val="clear" w:color="auto" w:fill="3366FF"/>
          </w:tcPr>
          <w:p w14:paraId="564AF405" w14:textId="77777777" w:rsidR="00682356" w:rsidRPr="00755064" w:rsidRDefault="002E0A78" w:rsidP="00525091">
            <w:pPr>
              <w:spacing w:before="200"/>
              <w:rPr>
                <w:rFonts w:asciiTheme="minorHAnsi" w:hAnsiTheme="minorHAnsi" w:cstheme="minorHAnsi"/>
                <w:color w:val="FFFFFF"/>
              </w:rPr>
            </w:pPr>
            <w:r w:rsidRPr="0075506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55064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75506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</w:rPr>
            </w:r>
            <w:r w:rsidR="00755064" w:rsidRPr="0075506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</w:rPr>
              <w:fldChar w:fldCharType="end"/>
            </w:r>
            <w:bookmarkEnd w:id="1"/>
          </w:p>
        </w:tc>
        <w:tc>
          <w:tcPr>
            <w:tcW w:w="6568" w:type="dxa"/>
            <w:gridSpan w:val="4"/>
            <w:tcBorders>
              <w:top w:val="single" w:sz="12" w:space="0" w:color="auto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3366FF"/>
            <w:vAlign w:val="center"/>
          </w:tcPr>
          <w:p w14:paraId="1480588F" w14:textId="7B59851C" w:rsidR="00682356" w:rsidRPr="00755064" w:rsidRDefault="006E18BD" w:rsidP="00682356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 w:rsidRPr="00755064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Standardablauf</w:t>
            </w:r>
          </w:p>
        </w:tc>
        <w:tc>
          <w:tcPr>
            <w:tcW w:w="3216" w:type="dxa"/>
            <w:tcBorders>
              <w:top w:val="single" w:sz="12" w:space="0" w:color="auto"/>
              <w:left w:val="single" w:sz="4" w:space="0" w:color="3366FF"/>
              <w:bottom w:val="single" w:sz="4" w:space="0" w:color="3366FF"/>
              <w:right w:val="single" w:sz="12" w:space="0" w:color="auto"/>
            </w:tcBorders>
            <w:shd w:val="clear" w:color="auto" w:fill="3366FF"/>
            <w:vAlign w:val="center"/>
          </w:tcPr>
          <w:p w14:paraId="1AD21947" w14:textId="77777777" w:rsidR="00682356" w:rsidRPr="00755064" w:rsidRDefault="00682356" w:rsidP="00682356">
            <w:pPr>
              <w:rPr>
                <w:rFonts w:asciiTheme="minorHAnsi" w:hAnsiTheme="minorHAnsi" w:cstheme="minorHAnsi"/>
                <w:b/>
                <w:color w:val="FFFFFF"/>
              </w:rPr>
            </w:pPr>
          </w:p>
        </w:tc>
      </w:tr>
      <w:tr w:rsidR="00682356" w:rsidRPr="00755064" w14:paraId="60D3051A" w14:textId="77777777" w:rsidTr="00605CB4">
        <w:trPr>
          <w:trHeight w:hRule="exact" w:val="284"/>
        </w:trPr>
        <w:tc>
          <w:tcPr>
            <w:tcW w:w="85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3366FF"/>
            </w:tcBorders>
            <w:shd w:val="clear" w:color="auto" w:fill="3366FF"/>
          </w:tcPr>
          <w:p w14:paraId="3E5628AD" w14:textId="77777777" w:rsidR="00682356" w:rsidRPr="00755064" w:rsidRDefault="0068235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68" w:type="dxa"/>
            <w:gridSpan w:val="4"/>
            <w:tcBorders>
              <w:top w:val="single" w:sz="4" w:space="0" w:color="3366FF"/>
              <w:left w:val="single" w:sz="4" w:space="0" w:color="3366FF"/>
              <w:bottom w:val="single" w:sz="4" w:space="0" w:color="auto"/>
              <w:right w:val="single" w:sz="4" w:space="0" w:color="3366FF"/>
            </w:tcBorders>
            <w:shd w:val="clear" w:color="auto" w:fill="3366FF"/>
            <w:vAlign w:val="center"/>
          </w:tcPr>
          <w:p w14:paraId="0A634254" w14:textId="07A2B27B" w:rsidR="00682356" w:rsidRPr="00755064" w:rsidRDefault="006E18BD" w:rsidP="00B76579">
            <w:pPr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</w:pPr>
            <w:r w:rsidRPr="00755064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Aufhebung der Auflagen</w:t>
            </w:r>
          </w:p>
        </w:tc>
        <w:tc>
          <w:tcPr>
            <w:tcW w:w="3216" w:type="dxa"/>
            <w:tcBorders>
              <w:top w:val="single" w:sz="4" w:space="0" w:color="3366FF"/>
              <w:left w:val="single" w:sz="4" w:space="0" w:color="3366FF"/>
              <w:bottom w:val="single" w:sz="4" w:space="0" w:color="auto"/>
              <w:right w:val="single" w:sz="12" w:space="0" w:color="auto"/>
            </w:tcBorders>
            <w:shd w:val="clear" w:color="auto" w:fill="3366FF"/>
            <w:vAlign w:val="center"/>
          </w:tcPr>
          <w:p w14:paraId="1CF43CF3" w14:textId="77777777" w:rsidR="00682356" w:rsidRPr="00755064" w:rsidRDefault="00682356" w:rsidP="00B76579">
            <w:pPr>
              <w:rPr>
                <w:rFonts w:asciiTheme="minorHAnsi" w:hAnsiTheme="minorHAnsi" w:cstheme="minorHAnsi"/>
                <w:color w:val="FFFFFF"/>
              </w:rPr>
            </w:pPr>
          </w:p>
        </w:tc>
      </w:tr>
      <w:tr w:rsidR="00605CB4" w:rsidRPr="00755064" w14:paraId="4CD44ED6" w14:textId="77777777" w:rsidTr="00605CB4">
        <w:trPr>
          <w:trHeight w:val="144"/>
        </w:trPr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C9228B2" w14:textId="77777777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300FA0" w14:textId="5DE8D8A3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000000"/>
            </w:tcBorders>
          </w:tcPr>
          <w:p w14:paraId="1246FC67" w14:textId="21733A59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655" w:type="dxa"/>
            <w:gridSpan w:val="2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000000"/>
            </w:tcBorders>
          </w:tcPr>
          <w:p w14:paraId="6BA5FFFF" w14:textId="68307833" w:rsidR="00605CB4" w:rsidRPr="00755064" w:rsidRDefault="00605CB4" w:rsidP="00605CB4">
            <w:pPr>
              <w:spacing w:after="4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755064">
              <w:rPr>
                <w:rFonts w:asciiTheme="minorHAnsi" w:hAnsiTheme="minorHAnsi" w:cstheme="minorHAnsi"/>
                <w:b/>
                <w:bCs/>
                <w:u w:val="single"/>
              </w:rPr>
              <w:t>Grund der Aufhebung:</w:t>
            </w:r>
          </w:p>
          <w:p w14:paraId="6CDF47D9" w14:textId="1D28A831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05CB4" w:rsidRPr="00755064" w14:paraId="449C9639" w14:textId="77777777" w:rsidTr="00605CB4">
        <w:trPr>
          <w:trHeight w:val="144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4" w:space="0" w:color="FFFFFF"/>
              <w:right w:val="nil"/>
            </w:tcBorders>
          </w:tcPr>
          <w:p w14:paraId="627D34D2" w14:textId="77777777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FFFFFF"/>
              <w:right w:val="nil"/>
            </w:tcBorders>
          </w:tcPr>
          <w:p w14:paraId="78604CE7" w14:textId="48CBBD1B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</w:tcPr>
          <w:p w14:paraId="63501576" w14:textId="6F5672C0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12543C5E" w14:textId="36B8B12E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</w:tr>
      <w:tr w:rsidR="00605CB4" w:rsidRPr="00755064" w14:paraId="3CBC1F58" w14:textId="77777777" w:rsidTr="00256D6E">
        <w:trPr>
          <w:trHeight w:val="258"/>
        </w:trPr>
        <w:tc>
          <w:tcPr>
            <w:tcW w:w="284" w:type="dxa"/>
            <w:tcBorders>
              <w:top w:val="single" w:sz="4" w:space="0" w:color="FFFFFF"/>
              <w:left w:val="single" w:sz="12" w:space="0" w:color="auto"/>
              <w:bottom w:val="nil"/>
              <w:right w:val="nil"/>
            </w:tcBorders>
            <w:vAlign w:val="bottom"/>
          </w:tcPr>
          <w:p w14:paraId="35A98208" w14:textId="77777777" w:rsidR="00605CB4" w:rsidRPr="00755064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vAlign w:val="bottom"/>
          </w:tcPr>
          <w:p w14:paraId="42EE4360" w14:textId="6737AC5F" w:rsidR="00605CB4" w:rsidRPr="00755064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dxa"/>
            <w:tcBorders>
              <w:top w:val="single" w:sz="4" w:space="0" w:color="FFFFFF"/>
              <w:left w:val="nil"/>
              <w:bottom w:val="nil"/>
              <w:right w:val="single" w:sz="4" w:space="0" w:color="000000"/>
            </w:tcBorders>
            <w:vAlign w:val="bottom"/>
          </w:tcPr>
          <w:p w14:paraId="66F14A8F" w14:textId="735597C6" w:rsidR="00605CB4" w:rsidRPr="00755064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51C63A6C" w14:textId="290E6B45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</w:tr>
      <w:tr w:rsidR="00605CB4" w:rsidRPr="00755064" w14:paraId="350C5C0D" w14:textId="77777777" w:rsidTr="00256D6E">
        <w:trPr>
          <w:trHeight w:hRule="exact" w:val="170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14:paraId="6BA77687" w14:textId="77777777" w:rsidR="00605CB4" w:rsidRPr="00755064" w:rsidRDefault="00605CB4" w:rsidP="00605CB4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409" w:type="dxa"/>
            <w:gridSpan w:val="3"/>
            <w:tcBorders>
              <w:left w:val="single" w:sz="4" w:space="0" w:color="FFFFFF"/>
              <w:bottom w:val="single" w:sz="12" w:space="0" w:color="auto"/>
              <w:right w:val="nil"/>
            </w:tcBorders>
          </w:tcPr>
          <w:p w14:paraId="127B023F" w14:textId="1980E1F6" w:rsidR="00605CB4" w:rsidRPr="00755064" w:rsidRDefault="00605CB4" w:rsidP="00605CB4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ktion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</w:tcPr>
          <w:p w14:paraId="1411DF44" w14:textId="77777777" w:rsidR="00605CB4" w:rsidRPr="00755064" w:rsidRDefault="00605CB4" w:rsidP="00605CB4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14:paraId="7A79FDD9" w14:textId="704BE330" w:rsidR="00605CB4" w:rsidRPr="00755064" w:rsidRDefault="00605CB4" w:rsidP="00605CB4">
            <w:pPr>
              <w:rPr>
                <w:rFonts w:asciiTheme="minorHAnsi" w:hAnsiTheme="minorHAnsi" w:cstheme="minorHAnsi"/>
              </w:rPr>
            </w:pPr>
          </w:p>
        </w:tc>
      </w:tr>
    </w:tbl>
    <w:p w14:paraId="2C84DE06" w14:textId="77777777" w:rsidR="005C034A" w:rsidRPr="00755064" w:rsidRDefault="005C034A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"/>
        <w:gridCol w:w="455"/>
        <w:gridCol w:w="1345"/>
        <w:gridCol w:w="709"/>
        <w:gridCol w:w="3402"/>
        <w:gridCol w:w="567"/>
        <w:gridCol w:w="464"/>
        <w:gridCol w:w="2938"/>
        <w:gridCol w:w="427"/>
      </w:tblGrid>
      <w:tr w:rsidR="003E1A7F" w:rsidRPr="00755064" w14:paraId="316478F8" w14:textId="77777777" w:rsidTr="00D65D01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FFFF99"/>
            </w:tcBorders>
            <w:shd w:val="clear" w:color="auto" w:fill="FFFF99"/>
          </w:tcPr>
          <w:p w14:paraId="00465D7B" w14:textId="77777777" w:rsidR="00682356" w:rsidRPr="00755064" w:rsidRDefault="002E0A78" w:rsidP="00525091">
            <w:pPr>
              <w:spacing w:before="200"/>
              <w:rPr>
                <w:rFonts w:asciiTheme="minorHAnsi" w:hAnsiTheme="minorHAnsi" w:cstheme="minorHAnsi"/>
                <w:sz w:val="24"/>
                <w:szCs w:val="24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7550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  <w:sz w:val="24"/>
                <w:szCs w:val="24"/>
              </w:rPr>
            </w:r>
            <w:r w:rsidR="0075506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487" w:type="dxa"/>
            <w:gridSpan w:val="5"/>
            <w:tcBorders>
              <w:top w:val="single" w:sz="12" w:space="0" w:color="auto"/>
              <w:left w:val="single" w:sz="4" w:space="0" w:color="FFFF99"/>
              <w:bottom w:val="single" w:sz="4" w:space="0" w:color="FFFF99"/>
              <w:right w:val="single" w:sz="4" w:space="0" w:color="FFFF99"/>
            </w:tcBorders>
            <w:shd w:val="clear" w:color="auto" w:fill="FFFF99"/>
            <w:vAlign w:val="center"/>
          </w:tcPr>
          <w:p w14:paraId="267CEE3C" w14:textId="3B89854B" w:rsidR="00682356" w:rsidRPr="00755064" w:rsidRDefault="00682356" w:rsidP="0068235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55064">
              <w:rPr>
                <w:rFonts w:asciiTheme="minorHAnsi" w:hAnsiTheme="minorHAnsi" w:cstheme="minorHAnsi"/>
                <w:b/>
                <w:sz w:val="28"/>
                <w:szCs w:val="28"/>
              </w:rPr>
              <w:t>Eskalationsstufe E1</w:t>
            </w:r>
          </w:p>
        </w:tc>
        <w:tc>
          <w:tcPr>
            <w:tcW w:w="3365" w:type="dxa"/>
            <w:gridSpan w:val="2"/>
            <w:tcBorders>
              <w:top w:val="single" w:sz="12" w:space="0" w:color="auto"/>
              <w:left w:val="single" w:sz="4" w:space="0" w:color="FFFF99"/>
              <w:bottom w:val="single" w:sz="4" w:space="0" w:color="FFFF99"/>
              <w:right w:val="single" w:sz="12" w:space="0" w:color="auto"/>
            </w:tcBorders>
            <w:shd w:val="clear" w:color="auto" w:fill="FFFF99"/>
            <w:vAlign w:val="center"/>
          </w:tcPr>
          <w:p w14:paraId="21CC3045" w14:textId="77777777" w:rsidR="00682356" w:rsidRPr="00755064" w:rsidRDefault="008C5854" w:rsidP="00682356">
            <w:pPr>
              <w:rPr>
                <w:rFonts w:asciiTheme="minorHAnsi" w:hAnsiTheme="minorHAnsi" w:cstheme="minorHAnsi"/>
                <w:b/>
              </w:rPr>
            </w:pPr>
            <w:r w:rsidRPr="00755064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</w:rPr>
            </w:r>
            <w:r w:rsidR="00755064" w:rsidRPr="00755064">
              <w:rPr>
                <w:rFonts w:asciiTheme="minorHAnsi" w:hAnsiTheme="minorHAnsi" w:cstheme="minorHAnsi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</w:rPr>
              <w:fldChar w:fldCharType="end"/>
            </w:r>
            <w:r w:rsidR="00682356" w:rsidRPr="00755064">
              <w:rPr>
                <w:rFonts w:asciiTheme="minorHAnsi" w:hAnsiTheme="minorHAnsi" w:cstheme="minorHAnsi"/>
              </w:rPr>
              <w:t xml:space="preserve"> </w:t>
            </w:r>
            <w:r w:rsidRPr="00755064">
              <w:rPr>
                <w:rFonts w:asciiTheme="minorHAnsi" w:hAnsiTheme="minorHAnsi" w:cstheme="minorHAnsi"/>
              </w:rPr>
              <w:t xml:space="preserve"> </w:t>
            </w:r>
            <w:r w:rsidR="00682356" w:rsidRPr="00755064">
              <w:rPr>
                <w:rFonts w:asciiTheme="minorHAnsi" w:hAnsiTheme="minorHAnsi" w:cstheme="minorHAnsi"/>
                <w:b/>
              </w:rPr>
              <w:t>CSL 1 (100% Prüfung)</w:t>
            </w:r>
          </w:p>
        </w:tc>
      </w:tr>
      <w:tr w:rsidR="003E1A7F" w:rsidRPr="00755064" w14:paraId="74589C6D" w14:textId="77777777" w:rsidTr="00D65D01">
        <w:trPr>
          <w:trHeight w:hRule="exact" w:val="284"/>
        </w:trPr>
        <w:tc>
          <w:tcPr>
            <w:tcW w:w="782" w:type="dxa"/>
            <w:gridSpan w:val="2"/>
            <w:vMerge/>
            <w:tcBorders>
              <w:left w:val="single" w:sz="12" w:space="0" w:color="auto"/>
              <w:right w:val="single" w:sz="4" w:space="0" w:color="FFFF99"/>
            </w:tcBorders>
            <w:shd w:val="clear" w:color="auto" w:fill="FFFF99"/>
          </w:tcPr>
          <w:p w14:paraId="76819AE1" w14:textId="77777777" w:rsidR="00682356" w:rsidRPr="00755064" w:rsidRDefault="00682356" w:rsidP="00B76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87" w:type="dxa"/>
            <w:gridSpan w:val="5"/>
            <w:tcBorders>
              <w:top w:val="single" w:sz="4" w:space="0" w:color="FFFF99"/>
              <w:left w:val="single" w:sz="4" w:space="0" w:color="FFFF99"/>
              <w:right w:val="single" w:sz="4" w:space="0" w:color="FFFF99"/>
            </w:tcBorders>
            <w:shd w:val="clear" w:color="auto" w:fill="FFFF99"/>
            <w:vAlign w:val="center"/>
          </w:tcPr>
          <w:p w14:paraId="651FB34E" w14:textId="77777777" w:rsidR="00682356" w:rsidRPr="00755064" w:rsidRDefault="00682356" w:rsidP="00B7657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55064">
              <w:rPr>
                <w:rFonts w:asciiTheme="minorHAnsi" w:hAnsiTheme="minorHAnsi" w:cstheme="minorHAnsi"/>
                <w:b/>
                <w:sz w:val="24"/>
                <w:szCs w:val="24"/>
              </w:rPr>
              <w:t>Verschärfter Ablauf</w:t>
            </w:r>
          </w:p>
        </w:tc>
        <w:tc>
          <w:tcPr>
            <w:tcW w:w="3365" w:type="dxa"/>
            <w:gridSpan w:val="2"/>
            <w:tcBorders>
              <w:top w:val="single" w:sz="4" w:space="0" w:color="FFFF99"/>
              <w:left w:val="single" w:sz="4" w:space="0" w:color="FFFF99"/>
              <w:right w:val="single" w:sz="12" w:space="0" w:color="auto"/>
            </w:tcBorders>
            <w:shd w:val="clear" w:color="auto" w:fill="FFFF99"/>
            <w:vAlign w:val="center"/>
          </w:tcPr>
          <w:p w14:paraId="0C2EA40F" w14:textId="77777777" w:rsidR="00682356" w:rsidRPr="00755064" w:rsidRDefault="00682356" w:rsidP="00B76579">
            <w:pPr>
              <w:rPr>
                <w:rFonts w:asciiTheme="minorHAnsi" w:hAnsiTheme="minorHAnsi" w:cstheme="minorHAnsi"/>
                <w:b/>
              </w:rPr>
            </w:pPr>
            <w:r w:rsidRPr="00755064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C5854" w:rsidRPr="00755064">
              <w:rPr>
                <w:rFonts w:asciiTheme="minorHAnsi" w:hAnsiTheme="minorHAnsi" w:cstheme="minorHAnsi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</w:rPr>
            </w:r>
            <w:r w:rsidR="00755064" w:rsidRPr="00755064">
              <w:rPr>
                <w:rFonts w:asciiTheme="minorHAnsi" w:hAnsiTheme="minorHAnsi" w:cstheme="minorHAnsi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</w:rPr>
              <w:fldChar w:fldCharType="end"/>
            </w:r>
            <w:r w:rsidR="008C5854" w:rsidRPr="00755064">
              <w:rPr>
                <w:rFonts w:asciiTheme="minorHAnsi" w:hAnsiTheme="minorHAnsi" w:cstheme="minorHAnsi"/>
              </w:rPr>
              <w:t xml:space="preserve">  </w:t>
            </w:r>
            <w:r w:rsidRPr="00755064">
              <w:rPr>
                <w:rFonts w:asciiTheme="minorHAnsi" w:hAnsiTheme="minorHAnsi" w:cstheme="minorHAnsi"/>
                <w:b/>
              </w:rPr>
              <w:t>CSL 2 (100% Prüfung extern)</w:t>
            </w:r>
          </w:p>
        </w:tc>
      </w:tr>
      <w:tr w:rsidR="00605CB4" w:rsidRPr="00755064" w14:paraId="4938D04B" w14:textId="77777777" w:rsidTr="009E1AD9">
        <w:trPr>
          <w:trHeight w:val="1527"/>
        </w:trPr>
        <w:tc>
          <w:tcPr>
            <w:tcW w:w="1063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6ED6F433" w14:textId="6F3D8745" w:rsidR="00605CB4" w:rsidRPr="00755064" w:rsidRDefault="00605CB4" w:rsidP="00525091">
            <w:pPr>
              <w:spacing w:before="4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755064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Aktionsdefinition:</w:t>
            </w:r>
          </w:p>
          <w:p w14:paraId="77B72CA6" w14:textId="24348CD2" w:rsidR="00605CB4" w:rsidRPr="00755064" w:rsidRDefault="00815DBB" w:rsidP="00525091">
            <w:pPr>
              <w:spacing w:before="4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74CBB" w:rsidRPr="00755064" w14:paraId="261993AF" w14:textId="77777777" w:rsidTr="00C74CBB">
        <w:trPr>
          <w:trHeight w:hRule="exact" w:val="460"/>
        </w:trPr>
        <w:tc>
          <w:tcPr>
            <w:tcW w:w="32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14F81B0" w14:textId="77777777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nil"/>
              <w:right w:val="single" w:sz="4" w:space="0" w:color="FFFFFF"/>
            </w:tcBorders>
            <w:vAlign w:val="bottom"/>
          </w:tcPr>
          <w:p w14:paraId="322EF79C" w14:textId="2630352F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4EDDD7C4" w14:textId="77777777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29F1FEAA" w14:textId="1AE703E6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vAlign w:val="bottom"/>
          </w:tcPr>
          <w:p w14:paraId="43C37628" w14:textId="77777777" w:rsidR="00C74CBB" w:rsidRPr="00755064" w:rsidRDefault="00C74CBB" w:rsidP="00C74CBB">
            <w:pPr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3402" w:type="dxa"/>
            <w:gridSpan w:val="2"/>
            <w:tcBorders>
              <w:left w:val="single" w:sz="12" w:space="0" w:color="FFFFFF"/>
              <w:bottom w:val="nil"/>
              <w:right w:val="single" w:sz="4" w:space="0" w:color="FFFFFF"/>
            </w:tcBorders>
            <w:vAlign w:val="bottom"/>
          </w:tcPr>
          <w:p w14:paraId="3C98B16D" w14:textId="53F4341F" w:rsidR="00C74CBB" w:rsidRPr="00755064" w:rsidRDefault="00F50227" w:rsidP="00C74CBB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single" w:sz="4" w:space="0" w:color="FFFFFF"/>
              <w:bottom w:val="nil"/>
              <w:right w:val="single" w:sz="12" w:space="0" w:color="auto"/>
            </w:tcBorders>
            <w:vAlign w:val="bottom"/>
          </w:tcPr>
          <w:p w14:paraId="48DB74B8" w14:textId="16784CA3" w:rsidR="00C74CBB" w:rsidRPr="00755064" w:rsidRDefault="00C74CBB" w:rsidP="00C74CBB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74CBB" w:rsidRPr="00755064" w14:paraId="65AFF80F" w14:textId="77777777" w:rsidTr="00C74CBB">
        <w:trPr>
          <w:trHeight w:hRule="exact" w:val="210"/>
        </w:trPr>
        <w:tc>
          <w:tcPr>
            <w:tcW w:w="32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E435613" w14:textId="77777777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12" w:space="0" w:color="auto"/>
              <w:right w:val="single" w:sz="4" w:space="0" w:color="FFFFFF"/>
            </w:tcBorders>
          </w:tcPr>
          <w:p w14:paraId="3849E4E7" w14:textId="007653A1" w:rsidR="00C74CBB" w:rsidRPr="00755064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05DF4F22" w14:textId="77777777" w:rsidR="00C74CBB" w:rsidRPr="00755064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02" w:type="dxa"/>
            <w:tcBorders>
              <w:left w:val="single" w:sz="4" w:space="0" w:color="FFFFFF"/>
              <w:bottom w:val="single" w:sz="12" w:space="0" w:color="auto"/>
              <w:right w:val="single" w:sz="12" w:space="0" w:color="FFFFFF"/>
            </w:tcBorders>
          </w:tcPr>
          <w:p w14:paraId="04095F85" w14:textId="65B755EF" w:rsidR="00C74CBB" w:rsidRPr="00755064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4"/>
              </w:rPr>
              <w:t>Leiter Werkseinkauf und Lieferantenmanagement</w:t>
            </w:r>
          </w:p>
        </w:tc>
        <w:tc>
          <w:tcPr>
            <w:tcW w:w="567" w:type="dxa"/>
            <w:tcBorders>
              <w:top w:val="nil"/>
              <w:left w:val="single" w:sz="12" w:space="0" w:color="FFFFFF"/>
              <w:bottom w:val="single" w:sz="12" w:space="0" w:color="auto"/>
              <w:right w:val="single" w:sz="12" w:space="0" w:color="FFFFFF"/>
            </w:tcBorders>
          </w:tcPr>
          <w:p w14:paraId="76A211C2" w14:textId="77777777" w:rsidR="00C74CBB" w:rsidRPr="00755064" w:rsidRDefault="00C74CBB" w:rsidP="00C74CBB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tcBorders>
              <w:left w:val="single" w:sz="12" w:space="0" w:color="FFFFFF"/>
              <w:bottom w:val="single" w:sz="12" w:space="0" w:color="auto"/>
              <w:right w:val="single" w:sz="4" w:space="0" w:color="FFFFFF"/>
            </w:tcBorders>
          </w:tcPr>
          <w:p w14:paraId="42903244" w14:textId="77D3918C" w:rsidR="00C74CBB" w:rsidRPr="00755064" w:rsidRDefault="00F50227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ktion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single" w:sz="4" w:space="0" w:color="FFFFFF"/>
              <w:bottom w:val="single" w:sz="12" w:space="0" w:color="auto"/>
              <w:right w:val="single" w:sz="12" w:space="0" w:color="auto"/>
            </w:tcBorders>
          </w:tcPr>
          <w:p w14:paraId="30E53F09" w14:textId="77777777" w:rsidR="00C74CBB" w:rsidRPr="00755064" w:rsidRDefault="00C74CBB" w:rsidP="00C74CBB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2ACC55B4" w14:textId="77777777" w:rsidR="005C034A" w:rsidRPr="00755064" w:rsidRDefault="005C034A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"/>
        <w:gridCol w:w="453"/>
        <w:gridCol w:w="1335"/>
        <w:gridCol w:w="727"/>
        <w:gridCol w:w="3394"/>
        <w:gridCol w:w="617"/>
        <w:gridCol w:w="737"/>
        <w:gridCol w:w="2614"/>
        <w:gridCol w:w="428"/>
      </w:tblGrid>
      <w:tr w:rsidR="008C5854" w:rsidRPr="00755064" w14:paraId="0C790F51" w14:textId="77777777" w:rsidTr="00C74CBB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FFCC00"/>
            </w:tcBorders>
            <w:shd w:val="clear" w:color="auto" w:fill="FFCC00"/>
          </w:tcPr>
          <w:p w14:paraId="7C00B6B3" w14:textId="77777777" w:rsidR="008C5854" w:rsidRPr="00755064" w:rsidRDefault="008C5854" w:rsidP="00525091">
            <w:pPr>
              <w:spacing w:before="20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7550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  <w:sz w:val="24"/>
                <w:szCs w:val="24"/>
              </w:rPr>
            </w:r>
            <w:r w:rsidR="0075506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810" w:type="dxa"/>
            <w:gridSpan w:val="5"/>
            <w:tcBorders>
              <w:top w:val="single" w:sz="12" w:space="0" w:color="auto"/>
              <w:left w:val="single" w:sz="4" w:space="0" w:color="FFCC00"/>
              <w:bottom w:val="single" w:sz="4" w:space="0" w:color="FFCC00"/>
              <w:right w:val="single" w:sz="4" w:space="0" w:color="FFCC00"/>
            </w:tcBorders>
            <w:shd w:val="clear" w:color="auto" w:fill="FFCC00"/>
            <w:vAlign w:val="center"/>
          </w:tcPr>
          <w:p w14:paraId="426DE8D6" w14:textId="25CB5967" w:rsidR="008C5854" w:rsidRPr="00755064" w:rsidRDefault="008C5854" w:rsidP="00B7657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55064">
              <w:rPr>
                <w:rFonts w:asciiTheme="minorHAnsi" w:hAnsiTheme="minorHAnsi" w:cstheme="minorHAnsi"/>
                <w:b/>
                <w:sz w:val="28"/>
                <w:szCs w:val="28"/>
              </w:rPr>
              <w:t>Eskalationsstufe E2</w:t>
            </w:r>
          </w:p>
        </w:tc>
        <w:tc>
          <w:tcPr>
            <w:tcW w:w="3042" w:type="dxa"/>
            <w:gridSpan w:val="2"/>
            <w:tcBorders>
              <w:top w:val="single" w:sz="12" w:space="0" w:color="auto"/>
              <w:left w:val="single" w:sz="4" w:space="0" w:color="FFCC00"/>
              <w:bottom w:val="single" w:sz="4" w:space="0" w:color="FFCC00"/>
              <w:right w:val="single" w:sz="12" w:space="0" w:color="auto"/>
            </w:tcBorders>
            <w:shd w:val="clear" w:color="auto" w:fill="FFCC00"/>
            <w:vAlign w:val="center"/>
          </w:tcPr>
          <w:p w14:paraId="0D8A44AB" w14:textId="77777777" w:rsidR="008C5854" w:rsidRPr="00755064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755064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</w:rPr>
            </w:r>
            <w:r w:rsidR="00755064" w:rsidRPr="00755064">
              <w:rPr>
                <w:rFonts w:asciiTheme="minorHAnsi" w:hAnsiTheme="minorHAnsi" w:cstheme="minorHAnsi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</w:rPr>
              <w:fldChar w:fldCharType="end"/>
            </w:r>
            <w:r w:rsidRPr="00755064">
              <w:rPr>
                <w:rFonts w:asciiTheme="minorHAnsi" w:hAnsiTheme="minorHAnsi" w:cstheme="minorHAnsi"/>
              </w:rPr>
              <w:t xml:space="preserve">  </w:t>
            </w:r>
            <w:r w:rsidRPr="00755064">
              <w:rPr>
                <w:rFonts w:asciiTheme="minorHAnsi" w:hAnsiTheme="minorHAnsi" w:cstheme="minorHAnsi"/>
                <w:b/>
              </w:rPr>
              <w:t>CSL 1 (100% Prüfung)</w:t>
            </w:r>
          </w:p>
        </w:tc>
      </w:tr>
      <w:tr w:rsidR="008C5854" w:rsidRPr="00755064" w14:paraId="4388B89E" w14:textId="77777777" w:rsidTr="00C74CBB">
        <w:trPr>
          <w:trHeight w:hRule="exact" w:val="284"/>
        </w:trPr>
        <w:tc>
          <w:tcPr>
            <w:tcW w:w="782" w:type="dxa"/>
            <w:gridSpan w:val="2"/>
            <w:vMerge/>
            <w:tcBorders>
              <w:left w:val="single" w:sz="12" w:space="0" w:color="auto"/>
              <w:right w:val="single" w:sz="4" w:space="0" w:color="FFCC00"/>
            </w:tcBorders>
            <w:shd w:val="clear" w:color="auto" w:fill="FFCC00"/>
          </w:tcPr>
          <w:p w14:paraId="1B4D5CF0" w14:textId="77777777" w:rsidR="008C5854" w:rsidRPr="00755064" w:rsidRDefault="008C5854" w:rsidP="00B76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810" w:type="dxa"/>
            <w:gridSpan w:val="5"/>
            <w:tcBorders>
              <w:top w:val="single" w:sz="4" w:space="0" w:color="FFCC00"/>
              <w:left w:val="single" w:sz="4" w:space="0" w:color="FFCC00"/>
              <w:right w:val="single" w:sz="4" w:space="0" w:color="FFCC00"/>
            </w:tcBorders>
            <w:shd w:val="clear" w:color="auto" w:fill="FFCC00"/>
            <w:vAlign w:val="center"/>
          </w:tcPr>
          <w:p w14:paraId="01F313BF" w14:textId="77777777" w:rsidR="008C5854" w:rsidRPr="00755064" w:rsidRDefault="008C5854" w:rsidP="00525091">
            <w:pPr>
              <w:ind w:right="-24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5506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Warnung </w:t>
            </w:r>
          </w:p>
        </w:tc>
        <w:tc>
          <w:tcPr>
            <w:tcW w:w="3042" w:type="dxa"/>
            <w:gridSpan w:val="2"/>
            <w:tcBorders>
              <w:top w:val="single" w:sz="4" w:space="0" w:color="FFCC00"/>
              <w:left w:val="single" w:sz="4" w:space="0" w:color="FFCC00"/>
              <w:right w:val="single" w:sz="12" w:space="0" w:color="auto"/>
            </w:tcBorders>
            <w:shd w:val="clear" w:color="auto" w:fill="FFCC00"/>
            <w:vAlign w:val="center"/>
          </w:tcPr>
          <w:p w14:paraId="65492E79" w14:textId="77777777" w:rsidR="008C5854" w:rsidRPr="00755064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755064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</w:rPr>
            </w:r>
            <w:r w:rsidR="00755064" w:rsidRPr="00755064">
              <w:rPr>
                <w:rFonts w:asciiTheme="minorHAnsi" w:hAnsiTheme="minorHAnsi" w:cstheme="minorHAnsi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</w:rPr>
              <w:fldChar w:fldCharType="end"/>
            </w:r>
            <w:r w:rsidRPr="00755064">
              <w:rPr>
                <w:rFonts w:asciiTheme="minorHAnsi" w:hAnsiTheme="minorHAnsi" w:cstheme="minorHAnsi"/>
              </w:rPr>
              <w:t xml:space="preserve">  </w:t>
            </w:r>
            <w:r w:rsidRPr="00755064">
              <w:rPr>
                <w:rFonts w:asciiTheme="minorHAnsi" w:hAnsiTheme="minorHAnsi" w:cstheme="minorHAnsi"/>
                <w:b/>
              </w:rPr>
              <w:t>CSL 2 (100% Prüfung extern)</w:t>
            </w:r>
          </w:p>
        </w:tc>
      </w:tr>
      <w:tr w:rsidR="00815DBB" w:rsidRPr="00755064" w14:paraId="51AA26F1" w14:textId="77777777" w:rsidTr="00CE4455">
        <w:trPr>
          <w:trHeight w:val="1583"/>
        </w:trPr>
        <w:tc>
          <w:tcPr>
            <w:tcW w:w="1063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60FA366D" w14:textId="77777777" w:rsidR="00815DBB" w:rsidRPr="00755064" w:rsidRDefault="00815DBB" w:rsidP="00815DBB">
            <w:pPr>
              <w:spacing w:before="4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755064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Aktionsdefinition:</w:t>
            </w:r>
          </w:p>
          <w:p w14:paraId="2119DE65" w14:textId="1DE83336" w:rsidR="00815DBB" w:rsidRPr="00755064" w:rsidRDefault="00815DBB" w:rsidP="00525091">
            <w:pPr>
              <w:spacing w:before="4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  <w:p w14:paraId="7875938B" w14:textId="191240B0" w:rsidR="00815DBB" w:rsidRPr="00755064" w:rsidRDefault="00815DBB" w:rsidP="00525091">
            <w:pPr>
              <w:spacing w:before="40"/>
              <w:rPr>
                <w:rFonts w:asciiTheme="minorHAnsi" w:hAnsiTheme="minorHAnsi" w:cstheme="minorHAnsi"/>
              </w:rPr>
            </w:pPr>
          </w:p>
        </w:tc>
      </w:tr>
      <w:tr w:rsidR="00C74CBB" w:rsidRPr="00755064" w14:paraId="1332CF42" w14:textId="77777777" w:rsidTr="00C74CBB">
        <w:trPr>
          <w:trHeight w:hRule="exact" w:val="460"/>
        </w:trPr>
        <w:tc>
          <w:tcPr>
            <w:tcW w:w="3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CC3A807" w14:textId="77777777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788" w:type="dxa"/>
            <w:gridSpan w:val="2"/>
            <w:tcBorders>
              <w:left w:val="nil"/>
              <w:bottom w:val="nil"/>
              <w:right w:val="single" w:sz="4" w:space="0" w:color="FFFFFF"/>
            </w:tcBorders>
            <w:vAlign w:val="bottom"/>
          </w:tcPr>
          <w:p w14:paraId="3911F760" w14:textId="4864602C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2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014BE7C2" w14:textId="77777777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394" w:type="dxa"/>
            <w:tcBorders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5806B4B3" w14:textId="4A567E5E" w:rsidR="00C74CBB" w:rsidRPr="00755064" w:rsidRDefault="00F50227" w:rsidP="00C74CBB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6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144F0BDA" w14:textId="77777777" w:rsidR="00C74CBB" w:rsidRPr="00755064" w:rsidRDefault="00C74CBB" w:rsidP="00C74CBB">
            <w:pPr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3351" w:type="dxa"/>
            <w:gridSpan w:val="2"/>
            <w:tcBorders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37865A73" w14:textId="2D59289C" w:rsidR="00C74CBB" w:rsidRPr="00755064" w:rsidRDefault="00F50227" w:rsidP="00C74CBB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8" w:type="dxa"/>
            <w:tcBorders>
              <w:top w:val="nil"/>
              <w:left w:val="single" w:sz="12" w:space="0" w:color="FFFFFF"/>
              <w:bottom w:val="nil"/>
              <w:right w:val="single" w:sz="12" w:space="0" w:color="auto"/>
            </w:tcBorders>
            <w:vAlign w:val="bottom"/>
          </w:tcPr>
          <w:p w14:paraId="1BEDF73E" w14:textId="399BF521" w:rsidR="00C74CBB" w:rsidRPr="00755064" w:rsidRDefault="00C74CBB" w:rsidP="00C74CBB">
            <w:pPr>
              <w:rPr>
                <w:rFonts w:asciiTheme="minorHAnsi" w:hAnsiTheme="minorHAnsi" w:cstheme="minorHAnsi"/>
              </w:rPr>
            </w:pPr>
          </w:p>
        </w:tc>
      </w:tr>
      <w:tr w:rsidR="00C74CBB" w:rsidRPr="00755064" w14:paraId="349E6EA9" w14:textId="77777777" w:rsidTr="00C74CBB">
        <w:trPr>
          <w:trHeight w:hRule="exact" w:val="208"/>
        </w:trPr>
        <w:tc>
          <w:tcPr>
            <w:tcW w:w="3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F45C044" w14:textId="77777777" w:rsidR="00C74CBB" w:rsidRPr="00755064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788" w:type="dxa"/>
            <w:gridSpan w:val="2"/>
            <w:tcBorders>
              <w:left w:val="nil"/>
              <w:bottom w:val="single" w:sz="12" w:space="0" w:color="auto"/>
              <w:right w:val="single" w:sz="4" w:space="0" w:color="FFFFFF"/>
            </w:tcBorders>
          </w:tcPr>
          <w:p w14:paraId="51EDA766" w14:textId="53ADDDDB" w:rsidR="00C74CBB" w:rsidRPr="00755064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27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253BE4D3" w14:textId="77777777" w:rsidR="00C74CBB" w:rsidRPr="00755064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94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05C6344B" w14:textId="73F6906D" w:rsidR="00C74CBB" w:rsidRPr="00755064" w:rsidRDefault="00F50227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ktion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617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1FD0D938" w14:textId="77777777" w:rsidR="00C74CBB" w:rsidRPr="00755064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51" w:type="dxa"/>
            <w:gridSpan w:val="2"/>
            <w:tcBorders>
              <w:left w:val="single" w:sz="4" w:space="0" w:color="FFFFFF"/>
              <w:bottom w:val="single" w:sz="12" w:space="0" w:color="auto"/>
              <w:right w:val="single" w:sz="12" w:space="0" w:color="FFFFFF"/>
            </w:tcBorders>
          </w:tcPr>
          <w:p w14:paraId="2A2A071F" w14:textId="53A6433D" w:rsidR="00C74CBB" w:rsidRPr="00755064" w:rsidRDefault="00F50227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ktion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8" w:type="dxa"/>
            <w:tcBorders>
              <w:top w:val="nil"/>
              <w:left w:val="single" w:sz="12" w:space="0" w:color="FFFFFF"/>
              <w:bottom w:val="single" w:sz="12" w:space="0" w:color="auto"/>
              <w:right w:val="single" w:sz="12" w:space="0" w:color="auto"/>
            </w:tcBorders>
          </w:tcPr>
          <w:p w14:paraId="78BAE2DF" w14:textId="3BA31A8D" w:rsidR="00C74CBB" w:rsidRPr="00755064" w:rsidRDefault="00C74CBB" w:rsidP="00C74CBB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3D0827BB" w14:textId="77777777" w:rsidR="00B76579" w:rsidRPr="00755064" w:rsidRDefault="00B76579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46"/>
        <w:gridCol w:w="1345"/>
        <w:gridCol w:w="709"/>
        <w:gridCol w:w="3402"/>
        <w:gridCol w:w="567"/>
        <w:gridCol w:w="850"/>
        <w:gridCol w:w="2552"/>
        <w:gridCol w:w="427"/>
      </w:tblGrid>
      <w:tr w:rsidR="008C5854" w:rsidRPr="00755064" w14:paraId="6D5B90B1" w14:textId="77777777" w:rsidTr="00F50227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FF9900"/>
            </w:tcBorders>
            <w:shd w:val="clear" w:color="auto" w:fill="FF9900"/>
          </w:tcPr>
          <w:p w14:paraId="7CE8FEB5" w14:textId="77777777" w:rsidR="008C5854" w:rsidRPr="00755064" w:rsidRDefault="008C5854" w:rsidP="00525091">
            <w:pPr>
              <w:spacing w:before="20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7550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  <w:sz w:val="24"/>
                <w:szCs w:val="24"/>
              </w:rPr>
            </w:r>
            <w:r w:rsidR="0075506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873" w:type="dxa"/>
            <w:gridSpan w:val="5"/>
            <w:tcBorders>
              <w:top w:val="single" w:sz="12" w:space="0" w:color="auto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  <w:vAlign w:val="center"/>
          </w:tcPr>
          <w:p w14:paraId="1180546D" w14:textId="05317F04" w:rsidR="008C5854" w:rsidRPr="00755064" w:rsidRDefault="008C5854" w:rsidP="0068235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55064">
              <w:rPr>
                <w:rFonts w:asciiTheme="minorHAnsi" w:hAnsiTheme="minorHAnsi" w:cstheme="minorHAnsi"/>
                <w:b/>
                <w:sz w:val="28"/>
                <w:szCs w:val="28"/>
              </w:rPr>
              <w:t>Eskalationsstufe E3</w:t>
            </w:r>
          </w:p>
        </w:tc>
        <w:tc>
          <w:tcPr>
            <w:tcW w:w="2979" w:type="dxa"/>
            <w:gridSpan w:val="2"/>
            <w:tcBorders>
              <w:top w:val="single" w:sz="12" w:space="0" w:color="auto"/>
              <w:left w:val="single" w:sz="4" w:space="0" w:color="FF9900"/>
              <w:bottom w:val="single" w:sz="4" w:space="0" w:color="FF9900"/>
              <w:right w:val="single" w:sz="12" w:space="0" w:color="auto"/>
            </w:tcBorders>
            <w:shd w:val="clear" w:color="auto" w:fill="FF9900"/>
            <w:vAlign w:val="center"/>
          </w:tcPr>
          <w:p w14:paraId="03339804" w14:textId="77777777" w:rsidR="008C5854" w:rsidRPr="00755064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755064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</w:rPr>
            </w:r>
            <w:r w:rsidR="00755064" w:rsidRPr="00755064">
              <w:rPr>
                <w:rFonts w:asciiTheme="minorHAnsi" w:hAnsiTheme="minorHAnsi" w:cstheme="minorHAnsi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</w:rPr>
              <w:fldChar w:fldCharType="end"/>
            </w:r>
            <w:r w:rsidRPr="00755064">
              <w:rPr>
                <w:rFonts w:asciiTheme="minorHAnsi" w:hAnsiTheme="minorHAnsi" w:cstheme="minorHAnsi"/>
              </w:rPr>
              <w:t xml:space="preserve">  </w:t>
            </w:r>
            <w:r w:rsidRPr="00755064">
              <w:rPr>
                <w:rFonts w:asciiTheme="minorHAnsi" w:hAnsiTheme="minorHAnsi" w:cstheme="minorHAnsi"/>
                <w:b/>
              </w:rPr>
              <w:t>CSL 1 (100% Prüfung)</w:t>
            </w:r>
          </w:p>
        </w:tc>
      </w:tr>
      <w:tr w:rsidR="008C5854" w:rsidRPr="00755064" w14:paraId="6E5F883D" w14:textId="77777777" w:rsidTr="00F50227">
        <w:trPr>
          <w:trHeight w:hRule="exact" w:val="284"/>
        </w:trPr>
        <w:tc>
          <w:tcPr>
            <w:tcW w:w="782" w:type="dxa"/>
            <w:gridSpan w:val="2"/>
            <w:vMerge/>
            <w:tcBorders>
              <w:left w:val="single" w:sz="12" w:space="0" w:color="auto"/>
              <w:right w:val="single" w:sz="4" w:space="0" w:color="FF9900"/>
            </w:tcBorders>
            <w:shd w:val="clear" w:color="auto" w:fill="FF9900"/>
          </w:tcPr>
          <w:p w14:paraId="6CCABBD4" w14:textId="77777777" w:rsidR="008C5854" w:rsidRPr="00755064" w:rsidRDefault="008C5854" w:rsidP="00B76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873" w:type="dxa"/>
            <w:gridSpan w:val="5"/>
            <w:tcBorders>
              <w:top w:val="single" w:sz="4" w:space="0" w:color="FF9900"/>
              <w:left w:val="single" w:sz="4" w:space="0" w:color="FF9900"/>
              <w:right w:val="single" w:sz="4" w:space="0" w:color="FF9900"/>
            </w:tcBorders>
            <w:shd w:val="clear" w:color="auto" w:fill="FF9900"/>
            <w:vAlign w:val="center"/>
          </w:tcPr>
          <w:p w14:paraId="3894A994" w14:textId="77777777" w:rsidR="008C5854" w:rsidRPr="00755064" w:rsidRDefault="008C5854" w:rsidP="00B7657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55064">
              <w:rPr>
                <w:rFonts w:asciiTheme="minorHAnsi" w:hAnsiTheme="minorHAnsi" w:cstheme="minorHAnsi"/>
                <w:b/>
                <w:sz w:val="24"/>
                <w:szCs w:val="24"/>
              </w:rPr>
              <w:t>New Business Hold (Sperrung für Neuaufträge)</w:t>
            </w:r>
          </w:p>
        </w:tc>
        <w:tc>
          <w:tcPr>
            <w:tcW w:w="2979" w:type="dxa"/>
            <w:gridSpan w:val="2"/>
            <w:tcBorders>
              <w:top w:val="single" w:sz="4" w:space="0" w:color="FF9900"/>
              <w:left w:val="single" w:sz="4" w:space="0" w:color="FF9900"/>
              <w:right w:val="single" w:sz="12" w:space="0" w:color="auto"/>
            </w:tcBorders>
            <w:shd w:val="clear" w:color="auto" w:fill="FF9900"/>
            <w:vAlign w:val="center"/>
          </w:tcPr>
          <w:p w14:paraId="3A3A6C75" w14:textId="77777777" w:rsidR="008C5854" w:rsidRPr="00755064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755064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75506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FORMCHECKBOX </w:instrText>
            </w:r>
            <w:r w:rsidR="00755064" w:rsidRPr="00755064">
              <w:rPr>
                <w:rFonts w:asciiTheme="minorHAnsi" w:hAnsiTheme="minorHAnsi" w:cstheme="minorHAnsi"/>
              </w:rPr>
            </w:r>
            <w:r w:rsidR="00755064" w:rsidRPr="00755064">
              <w:rPr>
                <w:rFonts w:asciiTheme="minorHAnsi" w:hAnsiTheme="minorHAnsi" w:cstheme="minorHAnsi"/>
              </w:rPr>
              <w:fldChar w:fldCharType="separate"/>
            </w:r>
            <w:r w:rsidR="002E0344" w:rsidRPr="00755064">
              <w:rPr>
                <w:rFonts w:asciiTheme="minorHAnsi" w:hAnsiTheme="minorHAnsi" w:cstheme="minorHAnsi"/>
              </w:rPr>
              <w:fldChar w:fldCharType="end"/>
            </w:r>
            <w:r w:rsidRPr="00755064">
              <w:rPr>
                <w:rFonts w:asciiTheme="minorHAnsi" w:hAnsiTheme="minorHAnsi" w:cstheme="minorHAnsi"/>
              </w:rPr>
              <w:t xml:space="preserve">  </w:t>
            </w:r>
            <w:r w:rsidRPr="00755064">
              <w:rPr>
                <w:rFonts w:asciiTheme="minorHAnsi" w:hAnsiTheme="minorHAnsi" w:cstheme="minorHAnsi"/>
                <w:b/>
              </w:rPr>
              <w:t>CSL 2 (100% Prüfung extern)</w:t>
            </w:r>
          </w:p>
        </w:tc>
      </w:tr>
      <w:tr w:rsidR="00815DBB" w:rsidRPr="00755064" w14:paraId="37083894" w14:textId="77777777" w:rsidTr="00BE4687">
        <w:trPr>
          <w:trHeight w:val="1583"/>
        </w:trPr>
        <w:tc>
          <w:tcPr>
            <w:tcW w:w="1063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3EA10604" w14:textId="77777777" w:rsidR="00815DBB" w:rsidRPr="00755064" w:rsidRDefault="00815DBB" w:rsidP="00815DBB">
            <w:pPr>
              <w:spacing w:before="4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755064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Aktionsdefinition:</w:t>
            </w:r>
          </w:p>
          <w:p w14:paraId="075A8761" w14:textId="0296C027" w:rsidR="00815DBB" w:rsidRPr="00755064" w:rsidRDefault="00815DBB" w:rsidP="00525091">
            <w:pPr>
              <w:spacing w:before="40"/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50227" w:rsidRPr="00755064" w14:paraId="39AFA7CD" w14:textId="77777777" w:rsidTr="00C32819">
        <w:trPr>
          <w:trHeight w:hRule="exact" w:val="460"/>
        </w:trPr>
        <w:tc>
          <w:tcPr>
            <w:tcW w:w="236" w:type="dxa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14:paraId="22678B91" w14:textId="77777777" w:rsidR="00F50227" w:rsidRPr="00755064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961F265" w14:textId="705C91F2" w:rsidR="00F50227" w:rsidRPr="00755064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  <w:noProof/>
              </w:rPr>
              <w:t> 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3D9CF9CA" w14:textId="77777777" w:rsidR="00F50227" w:rsidRPr="00755064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4A277FD7" w14:textId="1CCBBE53" w:rsidR="00F50227" w:rsidRPr="00755064" w:rsidRDefault="00815DBB" w:rsidP="00F50227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6860438E" w14:textId="77777777" w:rsidR="00F50227" w:rsidRPr="00755064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08026BDF" w14:textId="3516CAD0" w:rsidR="00F50227" w:rsidRPr="00755064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  <w:r w:rsidRPr="0075506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Vorname / Unterschrift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</w:rPr>
            </w:r>
            <w:r w:rsidRPr="00755064">
              <w:rPr>
                <w:rFonts w:asciiTheme="minorHAnsi" w:hAnsiTheme="minorHAnsi" w:cstheme="minorHAnsi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755064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7" w:type="dxa"/>
            <w:tcBorders>
              <w:top w:val="single" w:sz="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5FF0F338" w14:textId="466F5412" w:rsidR="00F50227" w:rsidRPr="00755064" w:rsidRDefault="00F50227" w:rsidP="00F50227">
            <w:pPr>
              <w:rPr>
                <w:rFonts w:asciiTheme="minorHAnsi" w:hAnsiTheme="minorHAnsi" w:cstheme="minorHAnsi"/>
              </w:rPr>
            </w:pPr>
          </w:p>
        </w:tc>
      </w:tr>
      <w:tr w:rsidR="00F50227" w:rsidRPr="00755064" w14:paraId="68B2A203" w14:textId="77777777" w:rsidTr="00C32819">
        <w:trPr>
          <w:trHeight w:hRule="exact" w:val="183"/>
        </w:trPr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2C53200" w14:textId="77777777" w:rsidR="00F50227" w:rsidRPr="00755064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14:paraId="041D4B33" w14:textId="68860FF4" w:rsidR="00F50227" w:rsidRPr="00755064" w:rsidRDefault="00F50227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2DA9F8B" w14:textId="77777777" w:rsidR="00F50227" w:rsidRPr="00755064" w:rsidRDefault="00F50227" w:rsidP="00F50227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14:paraId="48279B49" w14:textId="319AF962" w:rsidR="00F50227" w:rsidRPr="00755064" w:rsidRDefault="00815DBB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ktion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7D1D8E" w14:textId="77777777" w:rsidR="00F50227" w:rsidRPr="00755064" w:rsidRDefault="00F50227" w:rsidP="00F50227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14:paraId="7DF425C0" w14:textId="6645FF94" w:rsidR="00F50227" w:rsidRPr="00755064" w:rsidRDefault="00815DBB" w:rsidP="00F50227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ktion"/>
                    <w:maxLength w:val="30"/>
                  </w:textInput>
                </w:ffData>
              </w:fldCha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Pr="00755064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755064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A592379" w14:textId="1AD56C91" w:rsidR="00F50227" w:rsidRPr="00755064" w:rsidRDefault="00F50227" w:rsidP="00F50227">
            <w:pPr>
              <w:rPr>
                <w:rFonts w:asciiTheme="minorHAnsi" w:hAnsiTheme="minorHAnsi" w:cstheme="minorHAnsi"/>
              </w:rPr>
            </w:pPr>
            <w:r w:rsidRPr="00755064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27FE2AC1" w14:textId="77777777" w:rsidR="00B76579" w:rsidRPr="00755064" w:rsidRDefault="00B76579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709"/>
        <w:gridCol w:w="6521"/>
        <w:gridCol w:w="3402"/>
      </w:tblGrid>
      <w:tr w:rsidR="008C5854" w:rsidRPr="00755064" w14:paraId="7F46C0D1" w14:textId="77777777" w:rsidTr="00602F68">
        <w:trPr>
          <w:trHeight w:hRule="exact" w:val="397"/>
        </w:trPr>
        <w:tc>
          <w:tcPr>
            <w:tcW w:w="709" w:type="dxa"/>
            <w:vMerge w:val="restart"/>
            <w:shd w:val="clear" w:color="auto" w:fill="FF0000"/>
          </w:tcPr>
          <w:p w14:paraId="5CBAE389" w14:textId="77777777" w:rsidR="008C5854" w:rsidRPr="00755064" w:rsidRDefault="008C5854" w:rsidP="00682356">
            <w:pPr>
              <w:rPr>
                <w:rFonts w:asciiTheme="minorHAnsi" w:hAnsiTheme="minorHAnsi" w:cstheme="minorHAnsi"/>
                <w:color w:val="FFFFFF"/>
              </w:rPr>
            </w:pPr>
          </w:p>
        </w:tc>
        <w:tc>
          <w:tcPr>
            <w:tcW w:w="6521" w:type="dxa"/>
            <w:shd w:val="clear" w:color="auto" w:fill="FF0000"/>
            <w:vAlign w:val="center"/>
          </w:tcPr>
          <w:p w14:paraId="08B7EC2B" w14:textId="56E27194" w:rsidR="008C5854" w:rsidRPr="00755064" w:rsidRDefault="008C5854" w:rsidP="00682356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 w:rsidRPr="00755064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Eskalationsstufe E4</w:t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12EBE898" w14:textId="77777777" w:rsidR="008C5854" w:rsidRPr="00755064" w:rsidRDefault="008C5854" w:rsidP="008C5854">
            <w:pPr>
              <w:rPr>
                <w:rFonts w:asciiTheme="minorHAnsi" w:hAnsiTheme="minorHAnsi" w:cstheme="minorHAnsi"/>
                <w:b/>
                <w:color w:val="FFFFFF"/>
              </w:rPr>
            </w:pPr>
          </w:p>
        </w:tc>
      </w:tr>
      <w:tr w:rsidR="008C5854" w:rsidRPr="00755064" w14:paraId="294041B0" w14:textId="77777777" w:rsidTr="00602F68">
        <w:trPr>
          <w:trHeight w:hRule="exact" w:val="284"/>
        </w:trPr>
        <w:tc>
          <w:tcPr>
            <w:tcW w:w="709" w:type="dxa"/>
            <w:vMerge/>
            <w:shd w:val="clear" w:color="auto" w:fill="FF0000"/>
          </w:tcPr>
          <w:p w14:paraId="58601B91" w14:textId="77777777" w:rsidR="008C5854" w:rsidRPr="00755064" w:rsidRDefault="008C5854" w:rsidP="00B76579">
            <w:pPr>
              <w:rPr>
                <w:rFonts w:asciiTheme="minorHAnsi" w:hAnsiTheme="minorHAnsi" w:cstheme="minorHAnsi"/>
                <w:color w:val="FFFFFF"/>
              </w:rPr>
            </w:pPr>
          </w:p>
        </w:tc>
        <w:tc>
          <w:tcPr>
            <w:tcW w:w="6521" w:type="dxa"/>
            <w:shd w:val="clear" w:color="auto" w:fill="FF0000"/>
            <w:vAlign w:val="center"/>
          </w:tcPr>
          <w:p w14:paraId="7A0E7D70" w14:textId="77777777" w:rsidR="008C5854" w:rsidRPr="00755064" w:rsidRDefault="008C5854" w:rsidP="00B76579">
            <w:pPr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</w:pPr>
            <w:r w:rsidRPr="00755064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Aussteuern (Ersetzen des Lieferanten)</w:t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18EF23E2" w14:textId="77777777" w:rsidR="008C5854" w:rsidRPr="00755064" w:rsidRDefault="008C5854" w:rsidP="008C5854">
            <w:pPr>
              <w:rPr>
                <w:rFonts w:asciiTheme="minorHAnsi" w:hAnsiTheme="minorHAnsi" w:cstheme="minorHAnsi"/>
                <w:b/>
                <w:color w:val="FFFFFF"/>
              </w:rPr>
            </w:pPr>
          </w:p>
        </w:tc>
      </w:tr>
    </w:tbl>
    <w:p w14:paraId="2124B356" w14:textId="77777777" w:rsidR="00B76579" w:rsidRPr="00755064" w:rsidRDefault="00B76579">
      <w:pPr>
        <w:rPr>
          <w:rFonts w:asciiTheme="minorHAnsi" w:hAnsiTheme="minorHAnsi" w:cstheme="minorHAnsi"/>
          <w:sz w:val="12"/>
          <w:szCs w:val="12"/>
        </w:rPr>
      </w:pPr>
    </w:p>
    <w:p w14:paraId="27C7002E" w14:textId="77777777" w:rsidR="00B76579" w:rsidRPr="00755064" w:rsidRDefault="00B76579" w:rsidP="006E01CE">
      <w:pPr>
        <w:rPr>
          <w:rFonts w:asciiTheme="minorHAnsi" w:hAnsiTheme="minorHAnsi" w:cstheme="minorHAnsi"/>
          <w:sz w:val="2"/>
          <w:szCs w:val="2"/>
        </w:rPr>
      </w:pPr>
    </w:p>
    <w:sectPr w:rsidR="00B76579" w:rsidRPr="00755064" w:rsidSect="00BE6BA6">
      <w:headerReference w:type="even" r:id="rId11"/>
      <w:headerReference w:type="default" r:id="rId12"/>
      <w:footerReference w:type="default" r:id="rId13"/>
      <w:headerReference w:type="first" r:id="rId14"/>
      <w:type w:val="oddPage"/>
      <w:pgSz w:w="11907" w:h="16840" w:code="9"/>
      <w:pgMar w:top="922" w:right="562" w:bottom="432" w:left="850" w:header="547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D4662" w14:textId="77777777" w:rsidR="0053018B" w:rsidRDefault="0053018B">
      <w:r>
        <w:separator/>
      </w:r>
    </w:p>
  </w:endnote>
  <w:endnote w:type="continuationSeparator" w:id="0">
    <w:p w14:paraId="480BF10C" w14:textId="77777777" w:rsidR="0053018B" w:rsidRDefault="0053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A845A7-9D99-4F8E-809A-821906C3AF69}"/>
    <w:embedBold r:id="rId2" w:fontKey="{0A93F2EA-CC91-42B1-9873-E0F1A0E23E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DC6B74E-FC4E-4843-8671-B7B9B9B1C834}"/>
    <w:embedBold r:id="rId4" w:fontKey="{405B1B65-916E-4C71-AAAA-D0D676413B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105A33E-0EF0-45DA-8630-68F698E867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509D4AAA-041E-4FE7-8638-DB296B3EC87C}"/>
    <w:embedBold r:id="rId7" w:fontKey="{70EEE3C8-2834-4AFC-81A8-0BFE7D14D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D322A8-B266-4B97-B3DE-133A901C9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3331"/>
      <w:gridCol w:w="3938"/>
    </w:tblGrid>
    <w:tr w:rsidR="003152E8" w:rsidRPr="00246D27" w14:paraId="77EEA0CD" w14:textId="77777777" w:rsidTr="00BE6BA6">
      <w:tc>
        <w:tcPr>
          <w:tcW w:w="3331" w:type="dxa"/>
        </w:tcPr>
        <w:p w14:paraId="3D75B52C" w14:textId="4FEF0C24" w:rsidR="003152E8" w:rsidRPr="00896BA3" w:rsidRDefault="0009251B" w:rsidP="00867570">
          <w:pPr>
            <w:pStyle w:val="Kopfzeile"/>
            <w:tabs>
              <w:tab w:val="clear" w:pos="4536"/>
              <w:tab w:val="right" w:pos="10206"/>
            </w:tabs>
            <w:rPr>
              <w:szCs w:val="16"/>
            </w:rPr>
          </w:pPr>
          <w:r>
            <w:rPr>
              <w:szCs w:val="16"/>
            </w:rPr>
            <w:t>P</w:t>
          </w:r>
          <w:r w:rsidR="003152E8">
            <w:rPr>
              <w:szCs w:val="16"/>
            </w:rPr>
            <w:t xml:space="preserve"> </w:t>
          </w:r>
          <w:r>
            <w:rPr>
              <w:szCs w:val="16"/>
            </w:rPr>
            <w:t>174245</w:t>
          </w:r>
          <w:r w:rsidR="003152E8">
            <w:rPr>
              <w:szCs w:val="16"/>
            </w:rPr>
            <w:t xml:space="preserve"> </w:t>
          </w:r>
          <w:r w:rsidR="003152E8" w:rsidRPr="00350FCD">
            <w:rPr>
              <w:szCs w:val="16"/>
            </w:rPr>
            <w:t>Anlage 1</w:t>
          </w:r>
        </w:p>
      </w:tc>
      <w:tc>
        <w:tcPr>
          <w:tcW w:w="3331" w:type="dxa"/>
        </w:tcPr>
        <w:p w14:paraId="67B42B1B" w14:textId="77777777" w:rsidR="003152E8" w:rsidRPr="00246D27" w:rsidRDefault="003152E8" w:rsidP="00867570">
          <w:pPr>
            <w:pStyle w:val="Kopfzeile"/>
            <w:tabs>
              <w:tab w:val="clear" w:pos="4536"/>
              <w:tab w:val="right" w:pos="10206"/>
            </w:tabs>
            <w:jc w:val="center"/>
            <w:rPr>
              <w:szCs w:val="16"/>
            </w:rPr>
          </w:pPr>
          <w:r w:rsidRPr="00246D27">
            <w:rPr>
              <w:snapToGrid w:val="0"/>
              <w:szCs w:val="16"/>
            </w:rPr>
            <w:t xml:space="preserve">Seite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Pr="00246D27">
            <w:rPr>
              <w:snapToGrid w:val="0"/>
              <w:szCs w:val="16"/>
            </w:rPr>
            <w:instrText xml:space="preserve"> PAGE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  <w:r w:rsidRPr="00246D27">
            <w:rPr>
              <w:snapToGrid w:val="0"/>
              <w:szCs w:val="16"/>
            </w:rPr>
            <w:t xml:space="preserve"> von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Pr="00246D27">
            <w:rPr>
              <w:snapToGrid w:val="0"/>
              <w:szCs w:val="16"/>
            </w:rPr>
            <w:instrText xml:space="preserve"> NUMPAGES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</w:p>
      </w:tc>
      <w:tc>
        <w:tcPr>
          <w:tcW w:w="3938" w:type="dxa"/>
        </w:tcPr>
        <w:p w14:paraId="05E687A6" w14:textId="5B6A1465" w:rsidR="003152E8" w:rsidRPr="00246D27" w:rsidRDefault="004E3CCB" w:rsidP="00C03049">
          <w:pPr>
            <w:pStyle w:val="Kopfzeile"/>
            <w:tabs>
              <w:tab w:val="clear" w:pos="4536"/>
              <w:tab w:val="right" w:pos="10206"/>
            </w:tabs>
            <w:jc w:val="right"/>
            <w:rPr>
              <w:szCs w:val="16"/>
            </w:rPr>
          </w:pPr>
          <w:r>
            <w:rPr>
              <w:szCs w:val="16"/>
            </w:rPr>
            <w:t>Ausgabe: Version „A“ 2020-0</w:t>
          </w:r>
          <w:r w:rsidR="00CD61DF">
            <w:rPr>
              <w:szCs w:val="16"/>
            </w:rPr>
            <w:t>6</w:t>
          </w:r>
        </w:p>
      </w:tc>
    </w:tr>
  </w:tbl>
  <w:p w14:paraId="189BCCD7" w14:textId="77777777" w:rsidR="000D41A7" w:rsidRPr="002D6FFF" w:rsidRDefault="000D41A7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43A29" w14:textId="77777777" w:rsidR="0053018B" w:rsidRDefault="0053018B">
      <w:r>
        <w:separator/>
      </w:r>
    </w:p>
  </w:footnote>
  <w:footnote w:type="continuationSeparator" w:id="0">
    <w:p w14:paraId="401391FD" w14:textId="77777777" w:rsidR="0053018B" w:rsidRDefault="00530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BC797" w14:textId="77777777" w:rsidR="000D41A7" w:rsidRDefault="00755064">
    <w:pPr>
      <w:pStyle w:val="Kopfzeile"/>
    </w:pPr>
    <w:r>
      <w:rPr>
        <w:noProof/>
      </w:rPr>
      <w:pict w14:anchorId="22DC25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559.55pt;height:159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00"/>
    </w:tblGrid>
    <w:tr w:rsidR="003152E8" w14:paraId="3EFD319F" w14:textId="77777777" w:rsidTr="00BE6BA6">
      <w:trPr>
        <w:trHeight w:val="360"/>
      </w:trPr>
      <w:tc>
        <w:tcPr>
          <w:tcW w:w="10600" w:type="dxa"/>
        </w:tcPr>
        <w:p w14:paraId="0B3D0533" w14:textId="428D20F5" w:rsidR="003152E8" w:rsidRDefault="00BE6BA6" w:rsidP="00867570">
          <w:pPr>
            <w:pStyle w:val="Kopfzeile"/>
            <w:jc w:val="right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0" wp14:anchorId="5E0543FB" wp14:editId="3B3633D7">
                <wp:simplePos x="0" y="0"/>
                <wp:positionH relativeFrom="page">
                  <wp:posOffset>5474970</wp:posOffset>
                </wp:positionH>
                <wp:positionV relativeFrom="page">
                  <wp:posOffset>46990</wp:posOffset>
                </wp:positionV>
                <wp:extent cx="1254125" cy="137795"/>
                <wp:effectExtent l="19050" t="0" r="3175" b="0"/>
                <wp:wrapNone/>
                <wp:docPr id="2" name="Bild 11" descr="SCHAEFFLER_35mm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SCHAEFFLER_35mm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137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3152E8" w14:paraId="58400D16" w14:textId="77777777" w:rsidTr="00BE6BA6">
      <w:trPr>
        <w:trHeight w:val="270"/>
      </w:trPr>
      <w:tc>
        <w:tcPr>
          <w:tcW w:w="10600" w:type="dxa"/>
          <w:vAlign w:val="center"/>
        </w:tcPr>
        <w:p w14:paraId="12656E2A" w14:textId="3A872B0C" w:rsidR="003152E8" w:rsidRDefault="003152E8" w:rsidP="006E18BD">
          <w:pPr>
            <w:pStyle w:val="Kopfzeile"/>
          </w:pPr>
        </w:p>
      </w:tc>
    </w:tr>
  </w:tbl>
  <w:p w14:paraId="2C42D7F0" w14:textId="77777777" w:rsidR="000D41A7" w:rsidRPr="003152E8" w:rsidRDefault="000D41A7" w:rsidP="003152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9EADA" w14:textId="77777777" w:rsidR="000D41A7" w:rsidRDefault="00755064">
    <w:pPr>
      <w:pStyle w:val="Kopfzeile"/>
    </w:pPr>
    <w:r>
      <w:rPr>
        <w:noProof/>
      </w:rPr>
      <w:pict w14:anchorId="2DBF15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59.55pt;height:159.8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a9e912rf3sxbjdJA0ioiyc02RPWOV4emnwT5wCFyZWTPXDe0753zpGQfNTi/H1GziVyn1L56DfyFu5QqZ65o0Q==" w:salt="ti6+1Az2IH/vn7ojMZnvVg=="/>
  <w:defaultTabStop w:val="708"/>
  <w:autoHyphenation/>
  <w:hyphenationZone w:val="17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661"/>
    <w:rsid w:val="00003CD7"/>
    <w:rsid w:val="0001082E"/>
    <w:rsid w:val="0001117A"/>
    <w:rsid w:val="00011232"/>
    <w:rsid w:val="00017DA6"/>
    <w:rsid w:val="00030CD7"/>
    <w:rsid w:val="000359B3"/>
    <w:rsid w:val="00051A74"/>
    <w:rsid w:val="000616F1"/>
    <w:rsid w:val="0006512E"/>
    <w:rsid w:val="00071307"/>
    <w:rsid w:val="0009251B"/>
    <w:rsid w:val="000A0FFD"/>
    <w:rsid w:val="000B0183"/>
    <w:rsid w:val="000B57D7"/>
    <w:rsid w:val="000B76CA"/>
    <w:rsid w:val="000C0D21"/>
    <w:rsid w:val="000C30AD"/>
    <w:rsid w:val="000D41A7"/>
    <w:rsid w:val="000D494E"/>
    <w:rsid w:val="000D5FAE"/>
    <w:rsid w:val="000E1F37"/>
    <w:rsid w:val="000E2F9A"/>
    <w:rsid w:val="000E670E"/>
    <w:rsid w:val="000F1160"/>
    <w:rsid w:val="000F6146"/>
    <w:rsid w:val="00103661"/>
    <w:rsid w:val="0013062A"/>
    <w:rsid w:val="0014151E"/>
    <w:rsid w:val="00141C0B"/>
    <w:rsid w:val="00147828"/>
    <w:rsid w:val="0015545A"/>
    <w:rsid w:val="0015773F"/>
    <w:rsid w:val="001602D4"/>
    <w:rsid w:val="00174421"/>
    <w:rsid w:val="00180907"/>
    <w:rsid w:val="00196719"/>
    <w:rsid w:val="001C6504"/>
    <w:rsid w:val="001C67F7"/>
    <w:rsid w:val="001D1903"/>
    <w:rsid w:val="001D5377"/>
    <w:rsid w:val="001E0162"/>
    <w:rsid w:val="001E0F2F"/>
    <w:rsid w:val="001F1CD1"/>
    <w:rsid w:val="0021465C"/>
    <w:rsid w:val="002307F6"/>
    <w:rsid w:val="00234DBD"/>
    <w:rsid w:val="00236D94"/>
    <w:rsid w:val="0025057C"/>
    <w:rsid w:val="00270E78"/>
    <w:rsid w:val="00273DB6"/>
    <w:rsid w:val="0028433D"/>
    <w:rsid w:val="00284B9E"/>
    <w:rsid w:val="002B1144"/>
    <w:rsid w:val="002B1668"/>
    <w:rsid w:val="002C38D4"/>
    <w:rsid w:val="002D6FFF"/>
    <w:rsid w:val="002E0344"/>
    <w:rsid w:val="002E0A78"/>
    <w:rsid w:val="002E759F"/>
    <w:rsid w:val="002F165F"/>
    <w:rsid w:val="002F2D9C"/>
    <w:rsid w:val="002F5933"/>
    <w:rsid w:val="003121A1"/>
    <w:rsid w:val="003152E8"/>
    <w:rsid w:val="00341CEE"/>
    <w:rsid w:val="00350FCD"/>
    <w:rsid w:val="003644DD"/>
    <w:rsid w:val="003663D6"/>
    <w:rsid w:val="003669C0"/>
    <w:rsid w:val="003758F5"/>
    <w:rsid w:val="00377F54"/>
    <w:rsid w:val="003846CB"/>
    <w:rsid w:val="00390911"/>
    <w:rsid w:val="003920D0"/>
    <w:rsid w:val="00392EEC"/>
    <w:rsid w:val="00396492"/>
    <w:rsid w:val="003C456C"/>
    <w:rsid w:val="003E1A7F"/>
    <w:rsid w:val="003F7151"/>
    <w:rsid w:val="0041100F"/>
    <w:rsid w:val="00412416"/>
    <w:rsid w:val="00456D45"/>
    <w:rsid w:val="00457F54"/>
    <w:rsid w:val="00462BE7"/>
    <w:rsid w:val="00464BBA"/>
    <w:rsid w:val="00473511"/>
    <w:rsid w:val="00485CC9"/>
    <w:rsid w:val="004909E9"/>
    <w:rsid w:val="00494F08"/>
    <w:rsid w:val="00497E38"/>
    <w:rsid w:val="004A023F"/>
    <w:rsid w:val="004C5371"/>
    <w:rsid w:val="004D4115"/>
    <w:rsid w:val="004D5720"/>
    <w:rsid w:val="004E3CCB"/>
    <w:rsid w:val="004F1FAD"/>
    <w:rsid w:val="004F4932"/>
    <w:rsid w:val="0050134A"/>
    <w:rsid w:val="00501A49"/>
    <w:rsid w:val="00503F48"/>
    <w:rsid w:val="00507311"/>
    <w:rsid w:val="00523ABC"/>
    <w:rsid w:val="00525091"/>
    <w:rsid w:val="0053018B"/>
    <w:rsid w:val="005337AF"/>
    <w:rsid w:val="00534D75"/>
    <w:rsid w:val="00535C22"/>
    <w:rsid w:val="00537C42"/>
    <w:rsid w:val="00542F7C"/>
    <w:rsid w:val="00553CC0"/>
    <w:rsid w:val="0055660F"/>
    <w:rsid w:val="00563055"/>
    <w:rsid w:val="00575137"/>
    <w:rsid w:val="00577103"/>
    <w:rsid w:val="0057777A"/>
    <w:rsid w:val="0058510B"/>
    <w:rsid w:val="00590071"/>
    <w:rsid w:val="00591D7A"/>
    <w:rsid w:val="005955D6"/>
    <w:rsid w:val="005B46A8"/>
    <w:rsid w:val="005C034A"/>
    <w:rsid w:val="005C2B78"/>
    <w:rsid w:val="005E066A"/>
    <w:rsid w:val="005F224A"/>
    <w:rsid w:val="005F5997"/>
    <w:rsid w:val="005F5A42"/>
    <w:rsid w:val="00602F68"/>
    <w:rsid w:val="00605CB4"/>
    <w:rsid w:val="00614AD7"/>
    <w:rsid w:val="0062778B"/>
    <w:rsid w:val="006300FA"/>
    <w:rsid w:val="00650F07"/>
    <w:rsid w:val="00651C4B"/>
    <w:rsid w:val="00662A66"/>
    <w:rsid w:val="00665356"/>
    <w:rsid w:val="00682356"/>
    <w:rsid w:val="00682A90"/>
    <w:rsid w:val="00683A65"/>
    <w:rsid w:val="006876FB"/>
    <w:rsid w:val="00687A0D"/>
    <w:rsid w:val="006A1958"/>
    <w:rsid w:val="006A5B11"/>
    <w:rsid w:val="006C1A2D"/>
    <w:rsid w:val="006C276C"/>
    <w:rsid w:val="006C39F5"/>
    <w:rsid w:val="006D3F96"/>
    <w:rsid w:val="006D502F"/>
    <w:rsid w:val="006E01CE"/>
    <w:rsid w:val="006E18BD"/>
    <w:rsid w:val="006E2817"/>
    <w:rsid w:val="006E4DB5"/>
    <w:rsid w:val="006F5137"/>
    <w:rsid w:val="00701FCE"/>
    <w:rsid w:val="007128FF"/>
    <w:rsid w:val="007150CC"/>
    <w:rsid w:val="00743FC8"/>
    <w:rsid w:val="007464CF"/>
    <w:rsid w:val="00747C3F"/>
    <w:rsid w:val="00755064"/>
    <w:rsid w:val="0075716B"/>
    <w:rsid w:val="00771106"/>
    <w:rsid w:val="007827F8"/>
    <w:rsid w:val="00783D56"/>
    <w:rsid w:val="00792D1F"/>
    <w:rsid w:val="00795523"/>
    <w:rsid w:val="007A457C"/>
    <w:rsid w:val="007A588E"/>
    <w:rsid w:val="007A79AC"/>
    <w:rsid w:val="007B1564"/>
    <w:rsid w:val="007C5B6D"/>
    <w:rsid w:val="007C6FEA"/>
    <w:rsid w:val="0080656E"/>
    <w:rsid w:val="00815DBB"/>
    <w:rsid w:val="00815F93"/>
    <w:rsid w:val="008203F2"/>
    <w:rsid w:val="0085456B"/>
    <w:rsid w:val="00872E9A"/>
    <w:rsid w:val="0087679A"/>
    <w:rsid w:val="00881851"/>
    <w:rsid w:val="008859B3"/>
    <w:rsid w:val="0089138F"/>
    <w:rsid w:val="00897BBA"/>
    <w:rsid w:val="008A7A52"/>
    <w:rsid w:val="008C5854"/>
    <w:rsid w:val="00900BD7"/>
    <w:rsid w:val="00904E0B"/>
    <w:rsid w:val="00904FDD"/>
    <w:rsid w:val="00933BAB"/>
    <w:rsid w:val="00946D4C"/>
    <w:rsid w:val="0095307D"/>
    <w:rsid w:val="0095738C"/>
    <w:rsid w:val="00965C81"/>
    <w:rsid w:val="00971905"/>
    <w:rsid w:val="00983FF7"/>
    <w:rsid w:val="009875BC"/>
    <w:rsid w:val="009A0B34"/>
    <w:rsid w:val="009A24E3"/>
    <w:rsid w:val="009B2132"/>
    <w:rsid w:val="009C2D65"/>
    <w:rsid w:val="009C4BB5"/>
    <w:rsid w:val="009C6BC0"/>
    <w:rsid w:val="009C76E6"/>
    <w:rsid w:val="009D66CC"/>
    <w:rsid w:val="00A06668"/>
    <w:rsid w:val="00A12295"/>
    <w:rsid w:val="00A169C5"/>
    <w:rsid w:val="00A174C1"/>
    <w:rsid w:val="00A3118A"/>
    <w:rsid w:val="00A346DF"/>
    <w:rsid w:val="00A351F1"/>
    <w:rsid w:val="00A52E67"/>
    <w:rsid w:val="00A5338B"/>
    <w:rsid w:val="00A54446"/>
    <w:rsid w:val="00A54B0C"/>
    <w:rsid w:val="00A550CF"/>
    <w:rsid w:val="00A55602"/>
    <w:rsid w:val="00A64F54"/>
    <w:rsid w:val="00A743F9"/>
    <w:rsid w:val="00A96996"/>
    <w:rsid w:val="00AD211E"/>
    <w:rsid w:val="00AD4387"/>
    <w:rsid w:val="00AE00DF"/>
    <w:rsid w:val="00AE042C"/>
    <w:rsid w:val="00AE174C"/>
    <w:rsid w:val="00AF0E59"/>
    <w:rsid w:val="00B0682E"/>
    <w:rsid w:val="00B16A13"/>
    <w:rsid w:val="00B16A83"/>
    <w:rsid w:val="00B37390"/>
    <w:rsid w:val="00B40DAB"/>
    <w:rsid w:val="00B465F0"/>
    <w:rsid w:val="00B56DAE"/>
    <w:rsid w:val="00B657A2"/>
    <w:rsid w:val="00B67D69"/>
    <w:rsid w:val="00B7127B"/>
    <w:rsid w:val="00B735D2"/>
    <w:rsid w:val="00B76579"/>
    <w:rsid w:val="00B81DFB"/>
    <w:rsid w:val="00B85BF4"/>
    <w:rsid w:val="00BA109D"/>
    <w:rsid w:val="00BB1295"/>
    <w:rsid w:val="00BB5F5B"/>
    <w:rsid w:val="00BC26BB"/>
    <w:rsid w:val="00BC38CB"/>
    <w:rsid w:val="00BE28C9"/>
    <w:rsid w:val="00BE6BA6"/>
    <w:rsid w:val="00BF0803"/>
    <w:rsid w:val="00C03049"/>
    <w:rsid w:val="00C04475"/>
    <w:rsid w:val="00C16C1E"/>
    <w:rsid w:val="00C20EE3"/>
    <w:rsid w:val="00C23112"/>
    <w:rsid w:val="00C2781E"/>
    <w:rsid w:val="00C32819"/>
    <w:rsid w:val="00C33981"/>
    <w:rsid w:val="00C352EA"/>
    <w:rsid w:val="00C42193"/>
    <w:rsid w:val="00C4467C"/>
    <w:rsid w:val="00C627F4"/>
    <w:rsid w:val="00C63EB0"/>
    <w:rsid w:val="00C67091"/>
    <w:rsid w:val="00C74CBB"/>
    <w:rsid w:val="00C91D18"/>
    <w:rsid w:val="00CC3F4F"/>
    <w:rsid w:val="00CC5CD3"/>
    <w:rsid w:val="00CC6AFA"/>
    <w:rsid w:val="00CD0809"/>
    <w:rsid w:val="00CD61DF"/>
    <w:rsid w:val="00CE345F"/>
    <w:rsid w:val="00CE37FC"/>
    <w:rsid w:val="00CF1FD9"/>
    <w:rsid w:val="00CF5B88"/>
    <w:rsid w:val="00D302D7"/>
    <w:rsid w:val="00D64AC1"/>
    <w:rsid w:val="00D65D01"/>
    <w:rsid w:val="00D73711"/>
    <w:rsid w:val="00D865DF"/>
    <w:rsid w:val="00DA47A9"/>
    <w:rsid w:val="00DA56A6"/>
    <w:rsid w:val="00DB23A9"/>
    <w:rsid w:val="00DB3399"/>
    <w:rsid w:val="00DC49D1"/>
    <w:rsid w:val="00DC4BFC"/>
    <w:rsid w:val="00DF4572"/>
    <w:rsid w:val="00E102BD"/>
    <w:rsid w:val="00E217F7"/>
    <w:rsid w:val="00E235FE"/>
    <w:rsid w:val="00E45705"/>
    <w:rsid w:val="00E474A4"/>
    <w:rsid w:val="00E52145"/>
    <w:rsid w:val="00E7758C"/>
    <w:rsid w:val="00E811CA"/>
    <w:rsid w:val="00EB0796"/>
    <w:rsid w:val="00EB1A22"/>
    <w:rsid w:val="00EB551D"/>
    <w:rsid w:val="00EF7EDE"/>
    <w:rsid w:val="00F04BF4"/>
    <w:rsid w:val="00F14F59"/>
    <w:rsid w:val="00F167EF"/>
    <w:rsid w:val="00F22881"/>
    <w:rsid w:val="00F366E5"/>
    <w:rsid w:val="00F50227"/>
    <w:rsid w:val="00F56895"/>
    <w:rsid w:val="00F619EF"/>
    <w:rsid w:val="00F61A75"/>
    <w:rsid w:val="00F63CBA"/>
    <w:rsid w:val="00F66264"/>
    <w:rsid w:val="00F70CB6"/>
    <w:rsid w:val="00F70DF3"/>
    <w:rsid w:val="00F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3FEE8172"/>
  <w15:docId w15:val="{8CE595C2-6EBA-4FD0-93A8-AC45990A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B551D"/>
    <w:rPr>
      <w:rFonts w:ascii="Arial" w:hAnsi="Arial" w:cs="Arial"/>
      <w:sz w:val="16"/>
    </w:rPr>
  </w:style>
  <w:style w:type="paragraph" w:styleId="berschrift1">
    <w:name w:val="heading 1"/>
    <w:basedOn w:val="Standard"/>
    <w:next w:val="Standard"/>
    <w:qFormat/>
    <w:rsid w:val="00553CC0"/>
    <w:pPr>
      <w:keepNext/>
      <w:spacing w:before="120"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553CC0"/>
    <w:pPr>
      <w:keepNext/>
      <w:spacing w:before="60"/>
      <w:jc w:val="center"/>
      <w:outlineLvl w:val="1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553CC0"/>
  </w:style>
  <w:style w:type="paragraph" w:customStyle="1" w:styleId="Absatz-1">
    <w:name w:val="Absatz-1"/>
    <w:basedOn w:val="Standard"/>
    <w:rsid w:val="00553CC0"/>
    <w:pPr>
      <w:tabs>
        <w:tab w:val="left" w:pos="851"/>
      </w:tabs>
      <w:spacing w:before="360"/>
      <w:ind w:left="3260" w:hanging="3260"/>
    </w:pPr>
    <w:rPr>
      <w:b/>
      <w:sz w:val="24"/>
    </w:rPr>
  </w:style>
  <w:style w:type="paragraph" w:styleId="Kopfzeile">
    <w:name w:val="header"/>
    <w:basedOn w:val="Standard"/>
    <w:link w:val="KopfzeileZchn"/>
    <w:rsid w:val="00553CC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53CC0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553CC0"/>
    <w:pPr>
      <w:shd w:val="solid" w:color="auto" w:fill="auto"/>
    </w:pPr>
    <w:rPr>
      <w:b/>
      <w:color w:val="FFFFFF"/>
    </w:rPr>
  </w:style>
  <w:style w:type="table" w:styleId="Tabellenraster">
    <w:name w:val="Table Grid"/>
    <w:basedOn w:val="NormaleTabelle"/>
    <w:rsid w:val="00F16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name">
    <w:name w:val="Dokumentname"/>
    <w:basedOn w:val="Standard"/>
    <w:rsid w:val="005C034A"/>
    <w:pPr>
      <w:tabs>
        <w:tab w:val="left" w:pos="2552"/>
        <w:tab w:val="left" w:pos="4536"/>
        <w:tab w:val="left" w:pos="6804"/>
      </w:tabs>
    </w:pPr>
    <w:rPr>
      <w:b/>
      <w:sz w:val="28"/>
    </w:rPr>
  </w:style>
  <w:style w:type="paragraph" w:styleId="Sprechblasentext">
    <w:name w:val="Balloon Text"/>
    <w:basedOn w:val="Standard"/>
    <w:link w:val="SprechblasentextZchn"/>
    <w:rsid w:val="000D41A7"/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D41A7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3152E8"/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engelh1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2610593C1BC44848D326C9CF217D5" ma:contentTypeVersion="6" ma:contentTypeDescription="Create a new document." ma:contentTypeScope="" ma:versionID="801f279443440285459c944162810bd2">
  <xsd:schema xmlns:xsd="http://www.w3.org/2001/XMLSchema" xmlns:xs="http://www.w3.org/2001/XMLSchema" xmlns:p="http://schemas.microsoft.com/office/2006/metadata/properties" xmlns:ns2="c8aafc99-d565-4d3b-a1eb-052ed42065a4" xmlns:ns3="a7e996a4-7a03-45ef-bfc0-bde530dd055c" targetNamespace="http://schemas.microsoft.com/office/2006/metadata/properties" ma:root="true" ma:fieldsID="b24d88023f1164a57eb5c8063edf77b3" ns2:_="" ns3:_="">
    <xsd:import namespace="c8aafc99-d565-4d3b-a1eb-052ed42065a4"/>
    <xsd:import namespace="a7e996a4-7a03-45ef-bfc0-bde530dd05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afc99-d565-4d3b-a1eb-052ed42065a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996a4-7a03-45ef-bfc0-bde530dd0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a7e996a4-7a03-45ef-bfc0-bde530dd055c" xsi:nil="true"/>
    <_dlc_DocId xmlns="c8aafc99-d565-4d3b-a1eb-052ed42065a4" xsi:nil="true"/>
    <_dlc_DocIdUrl xmlns="c8aafc99-d565-4d3b-a1eb-052ed42065a4">
      <Url xsi:nil="true"/>
      <Description xsi:nil="true"/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465F3-32F6-4307-8A75-E48FC3676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afc99-d565-4d3b-a1eb-052ed42065a4"/>
    <ds:schemaRef ds:uri="a7e996a4-7a03-45ef-bfc0-bde530dd05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343E91-6A7D-44CB-A9EE-B52056FA919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01ED0B-E236-4DCC-9F4A-D034D1802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2EF7E8-52BC-45F7-8526-F0B591350489}">
  <ds:schemaRefs>
    <ds:schemaRef ds:uri="http://schemas.microsoft.com/office/infopath/2007/PartnerControls"/>
    <ds:schemaRef ds:uri="c8aafc99-d565-4d3b-a1eb-052ed42065a4"/>
    <ds:schemaRef ds:uri="http://purl.org/dc/elements/1.1/"/>
    <ds:schemaRef ds:uri="http://schemas.microsoft.com/office/2006/metadata/properties"/>
    <ds:schemaRef ds:uri="a7e996a4-7a03-45ef-bfc0-bde530dd055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D6A0C6A-34CD-4D98-814C-1059B130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engelh1.dot</Template>
  <TotalTime>0</TotalTime>
  <Pages>1</Pages>
  <Words>250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Kapazitätsplan</vt:lpstr>
      <vt:lpstr>Kapazitätsplan</vt:lpstr>
    </vt:vector>
  </TitlesOfParts>
  <Company>Continental Teves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Kapazitätsplan</dc:title>
  <dc:subject>AQP</dc:subject>
  <dc:creator>Friedrich, Maria Th.</dc:creator>
  <cp:lastModifiedBy>Tregubov, Artem  SP/HZA-YKQ</cp:lastModifiedBy>
  <cp:revision>3</cp:revision>
  <cp:lastPrinted>2020-04-30T10:17:00Z</cp:lastPrinted>
  <dcterms:created xsi:type="dcterms:W3CDTF">2020-10-07T06:09:00Z</dcterms:created>
  <dcterms:modified xsi:type="dcterms:W3CDTF">2020-11-05T09:05:00Z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verIAReportVersion">
    <vt:lpwstr>3</vt:lpwstr>
  </property>
  <property fmtid="{D5CDD505-2E9C-101B-9397-08002B2CF9AE}" pid="3" name="ContentTypeId">
    <vt:lpwstr>0x0101009902610593C1BC44848D326C9CF217D5</vt:lpwstr>
  </property>
  <property fmtid="{D5CDD505-2E9C-101B-9397-08002B2CF9AE}" pid="4" name="_dlc_DocIdItemGuid">
    <vt:lpwstr>2a72ddaa-6209-4b70-b896-52a1d72d30a4</vt:lpwstr>
  </property>
</Properties>
</file>